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0BB" w:rsidRDefault="00E920BB" w:rsidP="003047C2">
      <w:pPr>
        <w:jc w:val="center"/>
        <w:rPr>
          <w:sz w:val="32"/>
          <w:szCs w:val="32"/>
          <w:u w:val="single"/>
        </w:rPr>
      </w:pPr>
      <w:r w:rsidRPr="003047C2">
        <w:rPr>
          <w:sz w:val="32"/>
          <w:szCs w:val="32"/>
          <w:u w:val="single"/>
        </w:rPr>
        <w:t>Nutrition Curriculum</w:t>
      </w:r>
    </w:p>
    <w:p w:rsidR="00E920BB" w:rsidRPr="003047C2" w:rsidRDefault="00E920BB" w:rsidP="003047C2">
      <w:pPr>
        <w:jc w:val="center"/>
        <w:rPr>
          <w:sz w:val="32"/>
          <w:szCs w:val="32"/>
          <w:u w:val="single"/>
        </w:rPr>
      </w:pPr>
    </w:p>
    <w:p w:rsidR="00E920BB" w:rsidRDefault="00E920BB">
      <w:r w:rsidRPr="003047C2">
        <w:rPr>
          <w:b/>
        </w:rPr>
        <w:t>Title</w:t>
      </w:r>
      <w:r w:rsidRPr="003047C2">
        <w:t>:</w:t>
      </w:r>
      <w:r>
        <w:t xml:space="preserve"> Kids to the Farmers Market</w:t>
      </w:r>
    </w:p>
    <w:p w:rsidR="00E920BB" w:rsidRDefault="00E920BB">
      <w:r w:rsidRPr="003047C2">
        <w:rPr>
          <w:b/>
        </w:rPr>
        <w:t>Grade Level</w:t>
      </w:r>
      <w:r>
        <w:t>: 6</w:t>
      </w:r>
      <w:r w:rsidRPr="00690B92">
        <w:rPr>
          <w:vertAlign w:val="superscript"/>
        </w:rPr>
        <w:t>th</w:t>
      </w:r>
      <w:r>
        <w:t>-8</w:t>
      </w:r>
      <w:r w:rsidRPr="00690B92">
        <w:rPr>
          <w:vertAlign w:val="superscript"/>
        </w:rPr>
        <w:t>th</w:t>
      </w:r>
    </w:p>
    <w:p w:rsidR="00E920BB" w:rsidRDefault="00E920BB">
      <w:r w:rsidRPr="003047C2">
        <w:rPr>
          <w:b/>
        </w:rPr>
        <w:t>Overview</w:t>
      </w:r>
      <w:r>
        <w:t>: Students will rotate in groups of ~10 through the nutrition and food demo portion of the trip. Students will be educated on farmer’s markets, fruits and vegetables, and seasonality. Estimated time for lesson is ~15 minutes.</w:t>
      </w:r>
    </w:p>
    <w:p w:rsidR="00E920BB" w:rsidRDefault="00E920BB">
      <w:r w:rsidRPr="003047C2">
        <w:rPr>
          <w:b/>
        </w:rPr>
        <w:t>Materials and Resources</w:t>
      </w:r>
      <w:r>
        <w:t xml:space="preserve">:  </w:t>
      </w:r>
    </w:p>
    <w:p w:rsidR="00E920BB" w:rsidRDefault="00E920BB">
      <w:pPr>
        <w:numPr>
          <w:ilvl w:val="0"/>
          <w:numId w:val="3"/>
        </w:numPr>
      </w:pPr>
      <w:r>
        <w:t>Samples of local produce available at the market (ex: greens, strawberries, asparagus)</w:t>
      </w:r>
    </w:p>
    <w:p w:rsidR="00E920BB" w:rsidRDefault="00E920BB">
      <w:pPr>
        <w:numPr>
          <w:ilvl w:val="0"/>
          <w:numId w:val="3"/>
        </w:numPr>
      </w:pPr>
      <w:r>
        <w:t>Handouts: “10 tips for fruits”, “10 tips for vegetables”, “Eating the rainbow”, Cookbook, “The sensational Strawberry”, Harvest calendar</w:t>
      </w:r>
    </w:p>
    <w:p w:rsidR="00E920BB" w:rsidRDefault="00E920BB">
      <w:pPr>
        <w:numPr>
          <w:ilvl w:val="0"/>
          <w:numId w:val="3"/>
        </w:numPr>
      </w:pPr>
      <w:r>
        <w:t>Parfait Ingredients (to be brought by chef)</w:t>
      </w:r>
    </w:p>
    <w:p w:rsidR="00E920BB" w:rsidRDefault="00E920BB">
      <w:r w:rsidRPr="003047C2">
        <w:rPr>
          <w:b/>
        </w:rPr>
        <w:t>Learning Goals</w:t>
      </w:r>
      <w:r>
        <w:t xml:space="preserve">: </w:t>
      </w:r>
    </w:p>
    <w:p w:rsidR="00E920BB" w:rsidRDefault="00E920BB" w:rsidP="00036614">
      <w:pPr>
        <w:ind w:left="1440" w:firstLine="180"/>
      </w:pPr>
      <w:r>
        <w:t>1) Students will learn the benefits of farmer’s markets.</w:t>
      </w:r>
    </w:p>
    <w:p w:rsidR="00E920BB" w:rsidRDefault="00E920BB" w:rsidP="00036614">
      <w:pPr>
        <w:ind w:firstLine="180"/>
      </w:pPr>
      <w:r>
        <w:tab/>
      </w:r>
      <w:r>
        <w:tab/>
        <w:t xml:space="preserve">   2) Students will consume local, seasonal produce.</w:t>
      </w:r>
    </w:p>
    <w:p w:rsidR="00E920BB" w:rsidRDefault="00E920BB">
      <w:r w:rsidRPr="003047C2">
        <w:rPr>
          <w:b/>
        </w:rPr>
        <w:t>Objectives</w:t>
      </w:r>
      <w:r>
        <w:t>:</w:t>
      </w:r>
    </w:p>
    <w:p w:rsidR="00E920BB" w:rsidRDefault="00E920BB" w:rsidP="00690B92">
      <w:pPr>
        <w:ind w:firstLine="1620"/>
      </w:pPr>
      <w:r>
        <w:t>1) Students will be able to define farmer’s market and seasonality.</w:t>
      </w:r>
    </w:p>
    <w:p w:rsidR="00E920BB" w:rsidRDefault="00E920BB" w:rsidP="00690B92">
      <w:pPr>
        <w:ind w:firstLine="1620"/>
      </w:pPr>
      <w:r>
        <w:t>2) Students will be able to list at least 2 health benefits of produce.</w:t>
      </w:r>
    </w:p>
    <w:p w:rsidR="00E920BB" w:rsidRDefault="00E920BB" w:rsidP="00036614">
      <w:pPr>
        <w:ind w:left="900" w:firstLine="720"/>
      </w:pPr>
      <w:r>
        <w:t>2) Students will taste a recipe made with seasonal produce.</w:t>
      </w:r>
    </w:p>
    <w:p w:rsidR="00E920BB" w:rsidRDefault="00E920BB" w:rsidP="00690B92">
      <w:pPr>
        <w:ind w:firstLine="1620"/>
      </w:pPr>
      <w:r>
        <w:t>3) Students will purchase local produce to take home.</w:t>
      </w:r>
    </w:p>
    <w:p w:rsidR="00E920BB" w:rsidRDefault="00E920BB"/>
    <w:p w:rsidR="00E920BB" w:rsidRDefault="00E920BB">
      <w:r w:rsidRPr="003047C2">
        <w:rPr>
          <w:b/>
        </w:rPr>
        <w:t>Lesson</w:t>
      </w:r>
      <w:r>
        <w:t>:</w:t>
      </w:r>
    </w:p>
    <w:p w:rsidR="00E920BB" w:rsidRPr="003047C2" w:rsidRDefault="00E920BB">
      <w:pPr>
        <w:rPr>
          <w:sz w:val="28"/>
          <w:szCs w:val="28"/>
        </w:rPr>
      </w:pPr>
      <w:r w:rsidRPr="00036614">
        <w:rPr>
          <w:sz w:val="28"/>
          <w:szCs w:val="28"/>
          <w:u w:val="single"/>
        </w:rPr>
        <w:t>Part 1: Farmers Market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(~3 minutes)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What is a farmer’s market?</w:t>
      </w:r>
    </w:p>
    <w:p w:rsidR="00E920BB" w:rsidRPr="00036614" w:rsidRDefault="00E920BB">
      <w:pPr>
        <w:rPr>
          <w:b/>
        </w:rPr>
      </w:pPr>
      <w:r>
        <w:t xml:space="preserve">- </w:t>
      </w:r>
      <w:r w:rsidRPr="00036614">
        <w:rPr>
          <w:b/>
        </w:rPr>
        <w:t>A</w:t>
      </w:r>
      <w:r>
        <w:rPr>
          <w:b/>
        </w:rPr>
        <w:t xml:space="preserve"> farmers market is a</w:t>
      </w:r>
      <w:r w:rsidRPr="00036614">
        <w:rPr>
          <w:b/>
        </w:rPr>
        <w:t xml:space="preserve"> place where farmers sell their produce directly to consumers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Why go to a farmer’s market?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 xml:space="preserve">- Produce is fresh, straight from the farm, and you are supporting your local farmers and local economy 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What does it mean to eat local?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Eating food that is grown, raised or produced locally, usually within 100 miles of your home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What does it mean to eat organic? Is organic healthier?</w:t>
      </w:r>
    </w:p>
    <w:p w:rsidR="00E920BB" w:rsidRPr="00036614" w:rsidRDefault="00E920BB">
      <w:pPr>
        <w:rPr>
          <w:b/>
        </w:rPr>
      </w:pPr>
      <w:r>
        <w:t xml:space="preserve">- </w:t>
      </w:r>
      <w:r w:rsidRPr="00036614">
        <w:rPr>
          <w:b/>
        </w:rPr>
        <w:t xml:space="preserve">Organic food is grown without the use of pesticides, synthetic fertilizers, sewage sludge, genetically modified organisms, or ionizing radiation. 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It uses renewable resources and conserves soil and water to promote environmental quality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 xml:space="preserve">- There is no definitive research to prove one way or the other that organic food is healthier. 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 xml:space="preserve">- Food has the most nutrients when it is first picked, which is why we recommend produce fresh from the farm and also fresh-frozen fruits and vegetables </w:t>
      </w:r>
    </w:p>
    <w:p w:rsidR="00E920BB" w:rsidRDefault="00E920BB"/>
    <w:p w:rsidR="00E920BB" w:rsidRPr="003047C2" w:rsidRDefault="00E920BB">
      <w:pPr>
        <w:rPr>
          <w:sz w:val="28"/>
          <w:szCs w:val="28"/>
        </w:rPr>
      </w:pPr>
      <w:r w:rsidRPr="00036614">
        <w:rPr>
          <w:sz w:val="28"/>
          <w:szCs w:val="28"/>
          <w:u w:val="single"/>
        </w:rPr>
        <w:t>Part 2: Fruits and Vegetables</w:t>
      </w:r>
      <w:r>
        <w:rPr>
          <w:sz w:val="28"/>
          <w:szCs w:val="28"/>
        </w:rPr>
        <w:t xml:space="preserve"> (~5 minutes)</w:t>
      </w:r>
    </w:p>
    <w:p w:rsidR="00E920BB" w:rsidRPr="00036614" w:rsidRDefault="00E920BB">
      <w:pPr>
        <w:rPr>
          <w:i/>
          <w:sz w:val="28"/>
          <w:szCs w:val="28"/>
          <w:u w:val="single"/>
        </w:rPr>
      </w:pPr>
    </w:p>
    <w:p w:rsidR="00E920BB" w:rsidRPr="00036614" w:rsidRDefault="00E920BB">
      <w:pPr>
        <w:rPr>
          <w:i/>
        </w:rPr>
      </w:pPr>
      <w:r w:rsidRPr="00036614">
        <w:rPr>
          <w:i/>
        </w:rPr>
        <w:t>What are the nutritional benefits of fruits and vegetables?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They provide our body with vitamins, minerals and fiber.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Our body needs vitamins and minerals to support our immune system, to help our bodies grow and develop and for our organs and cells to do their jobs.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Fiber helps keep you feel full, prevents diabetes and heart disease and promotes healthy bowel function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 xml:space="preserve">- The </w:t>
      </w:r>
      <w:r>
        <w:rPr>
          <w:b/>
        </w:rPr>
        <w:t xml:space="preserve">different </w:t>
      </w:r>
      <w:r w:rsidRPr="00036614">
        <w:rPr>
          <w:b/>
        </w:rPr>
        <w:t xml:space="preserve">colors of your fruits and vegetables </w:t>
      </w:r>
      <w:r>
        <w:rPr>
          <w:b/>
        </w:rPr>
        <w:t xml:space="preserve">represent different nutrients. </w:t>
      </w:r>
      <w:r w:rsidRPr="00036614">
        <w:rPr>
          <w:b/>
        </w:rPr>
        <w:t>In order to get a variety of nutrients, we should aim to “eat the rainbow”.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How much should I be getting?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A serving of fruit is about half a cup or a small whole fruit.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A serving of vegetables is also half a cup, or 1 cup of leafy greens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 At every meal, aim to make half your plate fruits and vegetables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**Mention handou</w:t>
      </w:r>
      <w:r>
        <w:rPr>
          <w:b/>
        </w:rPr>
        <w:t xml:space="preserve">ts </w:t>
      </w:r>
    </w:p>
    <w:p w:rsidR="00E920BB" w:rsidRDefault="00E920BB"/>
    <w:p w:rsidR="00E920BB" w:rsidRPr="003047C2" w:rsidRDefault="00E920BB">
      <w:pPr>
        <w:rPr>
          <w:sz w:val="28"/>
          <w:szCs w:val="28"/>
        </w:rPr>
      </w:pPr>
      <w:r w:rsidRPr="00036614">
        <w:rPr>
          <w:sz w:val="28"/>
          <w:szCs w:val="28"/>
          <w:u w:val="single"/>
        </w:rPr>
        <w:t>Part 3: Seasonality of Produce</w:t>
      </w:r>
      <w:r>
        <w:rPr>
          <w:sz w:val="28"/>
          <w:szCs w:val="28"/>
        </w:rPr>
        <w:t xml:space="preserve"> (2 minutes)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What is seasonal produce?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 xml:space="preserve">- When fruits or vegetables are harvested at their peak, they are “in season”. 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 xml:space="preserve">- Local produce is always in season 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What are the benefits?</w:t>
      </w:r>
    </w:p>
    <w:p w:rsidR="00E920BB" w:rsidRPr="00036614" w:rsidRDefault="00E920BB">
      <w:pPr>
        <w:rPr>
          <w:b/>
        </w:rPr>
      </w:pPr>
      <w:r w:rsidRPr="00036614">
        <w:rPr>
          <w:b/>
        </w:rPr>
        <w:t>-</w:t>
      </w:r>
      <w:r>
        <w:rPr>
          <w:b/>
        </w:rPr>
        <w:t xml:space="preserve"> F</w:t>
      </w:r>
      <w:r w:rsidRPr="00036614">
        <w:rPr>
          <w:b/>
        </w:rPr>
        <w:t>ruit</w:t>
      </w:r>
      <w:r>
        <w:rPr>
          <w:b/>
        </w:rPr>
        <w:t>s</w:t>
      </w:r>
      <w:r w:rsidRPr="00036614">
        <w:rPr>
          <w:b/>
        </w:rPr>
        <w:t xml:space="preserve"> or vegetable</w:t>
      </w:r>
      <w:r>
        <w:rPr>
          <w:b/>
        </w:rPr>
        <w:t xml:space="preserve">s are freshest and cheapest when they are </w:t>
      </w:r>
      <w:r w:rsidRPr="00036614">
        <w:rPr>
          <w:b/>
        </w:rPr>
        <w:t>in season</w:t>
      </w:r>
      <w:r>
        <w:rPr>
          <w:b/>
        </w:rPr>
        <w:t>.</w:t>
      </w:r>
      <w:r w:rsidRPr="00036614">
        <w:rPr>
          <w:b/>
        </w:rPr>
        <w:t xml:space="preserve"> Seasonal produce also has better flavor.</w:t>
      </w:r>
    </w:p>
    <w:p w:rsidR="00E920BB" w:rsidRDefault="00E920BB"/>
    <w:p w:rsidR="00E920BB" w:rsidRPr="00036614" w:rsidRDefault="00E920BB">
      <w:pPr>
        <w:rPr>
          <w:i/>
        </w:rPr>
      </w:pPr>
      <w:r w:rsidRPr="00036614">
        <w:rPr>
          <w:i/>
        </w:rPr>
        <w:t>How do I know if something is in season?</w:t>
      </w:r>
    </w:p>
    <w:p w:rsidR="00E920BB" w:rsidRPr="00036614" w:rsidRDefault="00E920BB" w:rsidP="00982BE8">
      <w:pPr>
        <w:rPr>
          <w:b/>
        </w:rPr>
      </w:pPr>
      <w:r w:rsidRPr="00036614">
        <w:rPr>
          <w:b/>
        </w:rPr>
        <w:t xml:space="preserve">***Use the </w:t>
      </w:r>
      <w:smartTag w:uri="urn:schemas-microsoft-com:office:smarttags" w:element="place">
        <w:smartTag w:uri="urn:schemas-microsoft-com:office:smarttags" w:element="State">
          <w:r w:rsidRPr="00036614">
            <w:rPr>
              <w:b/>
            </w:rPr>
            <w:t>Maryland</w:t>
          </w:r>
        </w:smartTag>
      </w:smartTag>
      <w:r w:rsidRPr="00036614">
        <w:rPr>
          <w:b/>
        </w:rPr>
        <w:t xml:space="preserve"> harvest calendar to know what’s in season.</w:t>
      </w:r>
    </w:p>
    <w:p w:rsidR="00E920BB" w:rsidRDefault="00E920BB" w:rsidP="00982BE8"/>
    <w:p w:rsidR="00E920BB" w:rsidRPr="003047C2" w:rsidRDefault="00E920BB" w:rsidP="00036614">
      <w:pPr>
        <w:ind w:firstLine="1080"/>
        <w:rPr>
          <w:sz w:val="28"/>
          <w:szCs w:val="28"/>
        </w:rPr>
      </w:pPr>
      <w:r w:rsidRPr="00036614">
        <w:rPr>
          <w:sz w:val="28"/>
          <w:szCs w:val="28"/>
          <w:u w:val="single"/>
        </w:rPr>
        <w:t>Seasonal Produce Recipe Highlight (Spring 2012)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(5 minutes)</w:t>
      </w:r>
    </w:p>
    <w:p w:rsidR="00E920BB" w:rsidRDefault="00E920BB" w:rsidP="00036614">
      <w:pPr>
        <w:ind w:firstLine="1080"/>
      </w:pPr>
      <w:r>
        <w:t>- “Strawbrosia Parfaits”</w:t>
      </w:r>
    </w:p>
    <w:p w:rsidR="00E920BB" w:rsidRDefault="00E920BB" w:rsidP="00036614">
      <w:pPr>
        <w:ind w:firstLine="1080"/>
      </w:pPr>
      <w:r>
        <w:t>- Chef Demo and discussion; handout of parfaits.</w:t>
      </w:r>
    </w:p>
    <w:p w:rsidR="00E920BB" w:rsidRDefault="00E920BB" w:rsidP="00036614">
      <w:pPr>
        <w:ind w:firstLine="1080"/>
      </w:pPr>
      <w:r>
        <w:t xml:space="preserve">- Strawberries are currently in season, and the season in </w:t>
      </w:r>
      <w:smartTag w:uri="urn:schemas-microsoft-com:office:smarttags" w:element="State">
        <w:smartTag w:uri="urn:schemas-microsoft-com:office:smarttags" w:element="place">
          <w:r>
            <w:t>Maryland</w:t>
          </w:r>
        </w:smartTag>
      </w:smartTag>
      <w:r>
        <w:t xml:space="preserve"> runs from </w:t>
      </w:r>
    </w:p>
    <w:p w:rsidR="00E920BB" w:rsidRDefault="00E920BB" w:rsidP="00036614">
      <w:pPr>
        <w:ind w:firstLine="1080"/>
      </w:pPr>
      <w:r>
        <w:t>mid-May to the end of June.</w:t>
      </w:r>
    </w:p>
    <w:p w:rsidR="00E920BB" w:rsidRDefault="00E920BB" w:rsidP="00036614">
      <w:pPr>
        <w:ind w:firstLine="1080"/>
      </w:pPr>
      <w:r>
        <w:t>***Refer to handout for health benefits of strawberries</w:t>
      </w:r>
    </w:p>
    <w:p w:rsidR="00E920BB" w:rsidRDefault="00E920BB" w:rsidP="00982BE8"/>
    <w:p w:rsidR="00E920BB" w:rsidRDefault="00E920BB" w:rsidP="00982BE8"/>
    <w:p w:rsidR="00E920BB" w:rsidRDefault="00E920BB" w:rsidP="00982BE8"/>
    <w:p w:rsidR="00E920BB" w:rsidRDefault="00E920BB" w:rsidP="004C2076"/>
    <w:p w:rsidR="00E920BB" w:rsidRDefault="00E920BB" w:rsidP="004C2076"/>
    <w:p w:rsidR="00E920BB" w:rsidRDefault="00E920BB"/>
    <w:p w:rsidR="00E920BB" w:rsidRDefault="00E920BB"/>
    <w:p w:rsidR="00E920BB" w:rsidRDefault="00E920BB" w:rsidP="000E592D">
      <w:pPr>
        <w:rPr>
          <w:sz w:val="36"/>
          <w:szCs w:val="36"/>
        </w:rPr>
      </w:pPr>
    </w:p>
    <w:sectPr w:rsidR="00E920BB" w:rsidSect="00E920B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55pt;height:318.75pt" o:bullet="t">
        <v:imagedata r:id="rId1" o:title=""/>
      </v:shape>
    </w:pict>
  </w:numPicBullet>
  <w:abstractNum w:abstractNumId="0">
    <w:nsid w:val="5DF97440"/>
    <w:multiLevelType w:val="hybridMultilevel"/>
    <w:tmpl w:val="0CBE20E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BD7C91"/>
    <w:multiLevelType w:val="hybridMultilevel"/>
    <w:tmpl w:val="A5B8211E"/>
    <w:lvl w:ilvl="0" w:tplc="F9BA186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AD113A9"/>
    <w:multiLevelType w:val="hybridMultilevel"/>
    <w:tmpl w:val="8B4C5E26"/>
    <w:lvl w:ilvl="0" w:tplc="C2469E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960"/>
    <w:rsid w:val="00036614"/>
    <w:rsid w:val="000E592D"/>
    <w:rsid w:val="003047C2"/>
    <w:rsid w:val="00423EB1"/>
    <w:rsid w:val="004865F0"/>
    <w:rsid w:val="004A6B64"/>
    <w:rsid w:val="004C2076"/>
    <w:rsid w:val="00607663"/>
    <w:rsid w:val="00690B92"/>
    <w:rsid w:val="006F3E4A"/>
    <w:rsid w:val="0071165D"/>
    <w:rsid w:val="00791960"/>
    <w:rsid w:val="007B2AA9"/>
    <w:rsid w:val="00982BE8"/>
    <w:rsid w:val="009E1855"/>
    <w:rsid w:val="00AE1D50"/>
    <w:rsid w:val="00B51E9F"/>
    <w:rsid w:val="00BA1A88"/>
    <w:rsid w:val="00E920BB"/>
    <w:rsid w:val="00F6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529</Words>
  <Characters>3016</Characters>
  <Application>Microsoft Office Outlook</Application>
  <DocSecurity>0</DocSecurity>
  <Lines>0</Lines>
  <Paragraphs>0</Paragraphs>
  <ScaleCrop>false</ScaleCrop>
  <Company>UMMS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Objectives:</dc:title>
  <dc:subject/>
  <dc:creator>UMMS User</dc:creator>
  <cp:keywords/>
  <dc:description/>
  <cp:lastModifiedBy>UMMS User</cp:lastModifiedBy>
  <cp:revision>4</cp:revision>
  <cp:lastPrinted>2012-05-17T19:06:00Z</cp:lastPrinted>
  <dcterms:created xsi:type="dcterms:W3CDTF">2012-05-17T18:54:00Z</dcterms:created>
  <dcterms:modified xsi:type="dcterms:W3CDTF">2012-05-17T19:06:00Z</dcterms:modified>
</cp:coreProperties>
</file>